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0EE45" w14:textId="408D03DF" w:rsidR="00B860C5" w:rsidRDefault="004C395D" w:rsidP="00B860C5">
      <w:pPr>
        <w:pStyle w:val="a7"/>
        <w:spacing w:after="0"/>
        <w:ind w:right="4536"/>
        <w:rPr>
          <w:noProof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3FFAA3" wp14:editId="20300E82">
                <wp:simplePos x="0" y="0"/>
                <wp:positionH relativeFrom="page">
                  <wp:posOffset>1590675</wp:posOffset>
                </wp:positionH>
                <wp:positionV relativeFrom="page">
                  <wp:posOffset>2638425</wp:posOffset>
                </wp:positionV>
                <wp:extent cx="1278255" cy="257175"/>
                <wp:effectExtent l="0" t="0" r="17145" b="952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7D34B" w14:textId="25F43BA6" w:rsidR="00352835" w:rsidRPr="00C06726" w:rsidRDefault="004C395D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FFAA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5.25pt;margin-top:207.75pt;width:100.6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" filled="f" stroked="f">
                <v:textbox inset="0,0,0,0">
                  <w:txbxContent>
                    <w:p w14:paraId="7827D34B" w14:textId="25F43BA6" w:rsidR="00352835" w:rsidRPr="00C06726" w:rsidRDefault="004C395D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3BAA">
        <w:rPr>
          <w:b w:val="0"/>
          <w:noProof/>
        </w:rPr>
        <w:drawing>
          <wp:anchor distT="0" distB="0" distL="114300" distR="114300" simplePos="0" relativeHeight="251656192" behindDoc="0" locked="0" layoutInCell="1" allowOverlap="1" wp14:anchorId="5DB5C43D" wp14:editId="49FE63CA">
            <wp:simplePos x="0" y="0"/>
            <wp:positionH relativeFrom="margin">
              <wp:align>left</wp:align>
            </wp:positionH>
            <wp:positionV relativeFrom="page">
              <wp:posOffset>476250</wp:posOffset>
            </wp:positionV>
            <wp:extent cx="5673090" cy="2893695"/>
            <wp:effectExtent l="0" t="0" r="3810" b="190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407" cy="28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D7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1F93D" wp14:editId="23CA96AA">
                <wp:simplePos x="0" y="0"/>
                <wp:positionH relativeFrom="page">
                  <wp:posOffset>5295900</wp:posOffset>
                </wp:positionH>
                <wp:positionV relativeFrom="page">
                  <wp:posOffset>2647949</wp:posOffset>
                </wp:positionV>
                <wp:extent cx="1267460" cy="257175"/>
                <wp:effectExtent l="0" t="0" r="8890" b="952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D9A90" w14:textId="17680FF8" w:rsidR="00352835" w:rsidRPr="00536A81" w:rsidRDefault="002A40F1" w:rsidP="00CE7DFD">
                            <w:pPr>
                              <w:jc w:val="center"/>
                            </w:pPr>
                            <w:r>
                              <w:t>535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1F93D" id="Text Box 12" o:spid="_x0000_s1027" type="#_x0000_t202" style="position:absolute;margin-left:417pt;margin-top:208.5pt;width:99.8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" filled="f" stroked="f">
                <v:textbox inset="0,0,0,0">
                  <w:txbxContent>
                    <w:p w14:paraId="0E4D9A90" w14:textId="17680FF8" w:rsidR="00352835" w:rsidRPr="00536A81" w:rsidRDefault="002A40F1" w:rsidP="00CE7DFD">
                      <w:pPr>
                        <w:jc w:val="center"/>
                      </w:pPr>
                      <w:r>
                        <w:t>535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_Hlk174367581"/>
      <w:r w:rsidR="00B860C5">
        <w:rPr>
          <w:noProof/>
        </w:rPr>
        <w:t>О признании утратившими силу отдельны</w:t>
      </w:r>
      <w:r w:rsidR="007B0F09">
        <w:rPr>
          <w:noProof/>
        </w:rPr>
        <w:t>х</w:t>
      </w:r>
      <w:r w:rsidR="00B860C5">
        <w:rPr>
          <w:noProof/>
        </w:rPr>
        <w:t xml:space="preserve"> решени</w:t>
      </w:r>
      <w:r w:rsidR="007B0F09">
        <w:rPr>
          <w:noProof/>
        </w:rPr>
        <w:t>й</w:t>
      </w:r>
      <w:r w:rsidR="00B860C5">
        <w:rPr>
          <w:noProof/>
        </w:rPr>
        <w:t xml:space="preserve"> Совет</w:t>
      </w:r>
      <w:r w:rsidR="007B0F09">
        <w:rPr>
          <w:noProof/>
        </w:rPr>
        <w:t>ов</w:t>
      </w:r>
      <w:r w:rsidR="00B860C5">
        <w:rPr>
          <w:noProof/>
        </w:rPr>
        <w:t xml:space="preserve"> </w:t>
      </w:r>
    </w:p>
    <w:p w14:paraId="7BFE5849" w14:textId="003F3783" w:rsidR="00B860C5" w:rsidRDefault="00B860C5" w:rsidP="002A40F1">
      <w:pPr>
        <w:pStyle w:val="a7"/>
        <w:ind w:right="4536"/>
      </w:pPr>
      <w:r>
        <w:rPr>
          <w:noProof/>
        </w:rPr>
        <w:t xml:space="preserve">депутатов сельских поселений Пермского муниципального района </w:t>
      </w:r>
    </w:p>
    <w:bookmarkEnd w:id="0"/>
    <w:p w14:paraId="3D0038DB" w14:textId="12510A22" w:rsidR="00B860C5" w:rsidRPr="00B860C5" w:rsidRDefault="00B860C5" w:rsidP="002A40F1">
      <w:pPr>
        <w:spacing w:line="360" w:lineRule="exact"/>
        <w:ind w:firstLine="709"/>
        <w:jc w:val="both"/>
      </w:pPr>
      <w:r w:rsidRPr="00B860C5">
        <w:t xml:space="preserve">В соответствии с </w:t>
      </w:r>
      <w:r w:rsidR="00341C34">
        <w:t xml:space="preserve">частью 1 статьи 54 </w:t>
      </w:r>
      <w:r w:rsidR="00341C34" w:rsidRPr="00341C34">
        <w:t>Федеральн</w:t>
      </w:r>
      <w:r w:rsidR="00341C34">
        <w:t>ого</w:t>
      </w:r>
      <w:r w:rsidR="00341C34" w:rsidRPr="00341C34">
        <w:t xml:space="preserve"> закон</w:t>
      </w:r>
      <w:r w:rsidR="00341C34">
        <w:t>а</w:t>
      </w:r>
      <w:r w:rsidR="00341C34" w:rsidRPr="00341C34">
        <w:t xml:space="preserve"> от 20</w:t>
      </w:r>
      <w:r w:rsidR="00341C34">
        <w:t xml:space="preserve"> марта </w:t>
      </w:r>
      <w:r w:rsidR="00341C34" w:rsidRPr="00341C34">
        <w:t>2025</w:t>
      </w:r>
      <w:r w:rsidR="00341C34">
        <w:t xml:space="preserve"> г.</w:t>
      </w:r>
      <w:r w:rsidR="00341C34" w:rsidRPr="00341C34">
        <w:t xml:space="preserve"> </w:t>
      </w:r>
      <w:r w:rsidR="00341C34">
        <w:t>№</w:t>
      </w:r>
      <w:r w:rsidR="00341C34" w:rsidRPr="00341C34">
        <w:t xml:space="preserve"> 33-ФЗ </w:t>
      </w:r>
      <w:r w:rsidR="00341C34">
        <w:t>«</w:t>
      </w:r>
      <w:r w:rsidR="00341C34" w:rsidRPr="00341C34">
        <w:t>Об общих принципах организации местного самоуправления в единой системе публичной власти</w:t>
      </w:r>
      <w:r w:rsidR="00341C34">
        <w:t xml:space="preserve">», </w:t>
      </w:r>
      <w:r w:rsidRPr="00B860C5">
        <w:t xml:space="preserve">частью 1 статьи 8 Закона Пермского края от 29 апреля 2022 г. № 75-ПК «Об образовании нового муниципального образования Пермский муниципальный округ Пермского края», </w:t>
      </w:r>
      <w:r w:rsidR="007C04C2">
        <w:t>пункт</w:t>
      </w:r>
      <w:r w:rsidR="007052D5">
        <w:t>ом</w:t>
      </w:r>
      <w:r w:rsidR="007C04C2">
        <w:t xml:space="preserve"> 5 части 3 статьи 37 </w:t>
      </w:r>
      <w:r w:rsidRPr="00B860C5">
        <w:t>Устав</w:t>
      </w:r>
      <w:r w:rsidR="00EC4000">
        <w:t>а</w:t>
      </w:r>
      <w:r w:rsidRPr="00B860C5">
        <w:t xml:space="preserve"> Пермского муниципального округа Пермского края</w:t>
      </w:r>
      <w:r w:rsidR="007052D5">
        <w:t xml:space="preserve"> </w:t>
      </w:r>
    </w:p>
    <w:p w14:paraId="5E47E6DA" w14:textId="77777777" w:rsidR="00254BC7" w:rsidRDefault="00254BC7" w:rsidP="002A40F1">
      <w:pPr>
        <w:spacing w:line="360" w:lineRule="exact"/>
        <w:ind w:firstLine="709"/>
        <w:jc w:val="both"/>
      </w:pPr>
      <w:r w:rsidRPr="004512D1">
        <w:t>Дума Пермского муниципального округа Пермского края РЕШАЕТ:</w:t>
      </w:r>
    </w:p>
    <w:p w14:paraId="2A875911" w14:textId="690CC3EB" w:rsidR="00F541B2" w:rsidRDefault="002A40F1" w:rsidP="002A40F1">
      <w:pPr>
        <w:pStyle w:val="af0"/>
        <w:tabs>
          <w:tab w:val="left" w:pos="993"/>
        </w:tabs>
        <w:spacing w:line="360" w:lineRule="exact"/>
        <w:ind w:left="0" w:firstLine="709"/>
        <w:jc w:val="both"/>
      </w:pPr>
      <w:r>
        <w:t xml:space="preserve">1. </w:t>
      </w:r>
      <w:r w:rsidR="00CE3BAA">
        <w:t>Признать утратившим</w:t>
      </w:r>
      <w:r w:rsidR="00B860C5">
        <w:t>и</w:t>
      </w:r>
      <w:r w:rsidR="00CE3BAA">
        <w:t xml:space="preserve"> силу</w:t>
      </w:r>
      <w:r w:rsidR="00F541B2">
        <w:t>:</w:t>
      </w:r>
      <w:r w:rsidR="007C04C2">
        <w:t xml:space="preserve"> </w:t>
      </w:r>
    </w:p>
    <w:p w14:paraId="2D8B3D5B" w14:textId="505A4126" w:rsidR="00F541B2" w:rsidRDefault="002A40F1" w:rsidP="002A40F1">
      <w:pPr>
        <w:pStyle w:val="af0"/>
        <w:tabs>
          <w:tab w:val="left" w:pos="851"/>
        </w:tabs>
        <w:spacing w:line="360" w:lineRule="exact"/>
        <w:ind w:left="0" w:firstLine="709"/>
        <w:jc w:val="both"/>
      </w:pPr>
      <w:r>
        <w:t xml:space="preserve">1.1. </w:t>
      </w:r>
      <w:r w:rsidR="00F541B2">
        <w:t xml:space="preserve">решения Совета депутатов </w:t>
      </w:r>
      <w:proofErr w:type="spellStart"/>
      <w:r w:rsidR="00F541B2">
        <w:t>Бершетского</w:t>
      </w:r>
      <w:proofErr w:type="spellEnd"/>
      <w:r w:rsidR="00F541B2">
        <w:t xml:space="preserve"> сельского поселения:</w:t>
      </w:r>
    </w:p>
    <w:p w14:paraId="51BD8DFF" w14:textId="4AAD7518" w:rsidR="00F541B2" w:rsidRDefault="00F541B2" w:rsidP="002A40F1">
      <w:pPr>
        <w:tabs>
          <w:tab w:val="left" w:pos="993"/>
        </w:tabs>
        <w:spacing w:line="360" w:lineRule="exact"/>
        <w:ind w:firstLine="709"/>
        <w:jc w:val="both"/>
      </w:pPr>
      <w:r>
        <w:t xml:space="preserve">от 23 июня 2017 г. № 43 «Об утверждении Порядка сноса и выполнения компенсационных посадок зеленых насаждений на территории </w:t>
      </w:r>
      <w:proofErr w:type="spellStart"/>
      <w:r>
        <w:t>Бершетского</w:t>
      </w:r>
      <w:proofErr w:type="spellEnd"/>
      <w:r>
        <w:t xml:space="preserve"> сельского поселения»;</w:t>
      </w:r>
    </w:p>
    <w:p w14:paraId="6FFD437B" w14:textId="59283D48" w:rsidR="00F541B2" w:rsidRDefault="00F541B2" w:rsidP="002A40F1">
      <w:pPr>
        <w:tabs>
          <w:tab w:val="left" w:pos="993"/>
        </w:tabs>
        <w:spacing w:line="360" w:lineRule="exact"/>
        <w:ind w:firstLine="709"/>
        <w:jc w:val="both"/>
      </w:pPr>
      <w:r>
        <w:t xml:space="preserve">от 25 июля 2018 г. № 23 «Об утверждении Положения о предоставлении гражданином, замещающим должность главы </w:t>
      </w:r>
      <w:proofErr w:type="spellStart"/>
      <w:r>
        <w:t>Бершетского</w:t>
      </w:r>
      <w:proofErr w:type="spellEnd"/>
      <w:r>
        <w:t xml:space="preserve"> сельского поселения сведений о своих доходах, расходах об имуществе и обязательствах имущественного характера, а также сведений о доходах, расходах об имуществе и обязательствах имуществен</w:t>
      </w:r>
      <w:bookmarkStart w:id="1" w:name="_GoBack"/>
      <w:bookmarkEnd w:id="1"/>
      <w:r>
        <w:t>ного характера своих супруги (супруга) и несовершеннолетних детей»;</w:t>
      </w:r>
    </w:p>
    <w:p w14:paraId="5C9F4132" w14:textId="34844CF8" w:rsidR="00F541B2" w:rsidRPr="00F541B2" w:rsidRDefault="002A40F1" w:rsidP="002A40F1">
      <w:pPr>
        <w:pStyle w:val="af0"/>
        <w:tabs>
          <w:tab w:val="left" w:pos="993"/>
          <w:tab w:val="left" w:pos="1276"/>
        </w:tabs>
        <w:spacing w:line="360" w:lineRule="exact"/>
        <w:ind w:left="0" w:firstLine="709"/>
        <w:jc w:val="both"/>
      </w:pPr>
      <w:r>
        <w:t xml:space="preserve">1.2. </w:t>
      </w:r>
      <w:r w:rsidR="00F541B2">
        <w:t>р</w:t>
      </w:r>
      <w:r w:rsidR="00F541B2" w:rsidRPr="00F541B2">
        <w:t xml:space="preserve">ешение Совета депутатов </w:t>
      </w:r>
      <w:proofErr w:type="spellStart"/>
      <w:r w:rsidR="00F541B2" w:rsidRPr="00F541B2">
        <w:t>Гамовского</w:t>
      </w:r>
      <w:proofErr w:type="spellEnd"/>
      <w:r w:rsidR="00F541B2" w:rsidRPr="00F541B2">
        <w:t xml:space="preserve"> сельского поселения от 30 апреля 2014 г. № 40 «Об утверждении Порядка проведения осмотра зданий, сооружений на предмет их технического состояния и надлежащего технического обслуживания на территории </w:t>
      </w:r>
      <w:proofErr w:type="spellStart"/>
      <w:r w:rsidR="00F541B2" w:rsidRPr="00F541B2">
        <w:t>Гамовского</w:t>
      </w:r>
      <w:proofErr w:type="spellEnd"/>
      <w:r w:rsidR="00F541B2" w:rsidRPr="00F541B2">
        <w:t xml:space="preserve"> сельского поселения»</w:t>
      </w:r>
      <w:r w:rsidR="00F541B2">
        <w:t>;</w:t>
      </w:r>
    </w:p>
    <w:p w14:paraId="7CBB58EE" w14:textId="4E97F215" w:rsidR="00F541B2" w:rsidRPr="00F541B2" w:rsidRDefault="002A40F1" w:rsidP="002A40F1">
      <w:pPr>
        <w:pStyle w:val="af0"/>
        <w:tabs>
          <w:tab w:val="left" w:pos="1276"/>
        </w:tabs>
        <w:spacing w:line="360" w:lineRule="exact"/>
        <w:ind w:left="0" w:firstLine="709"/>
        <w:jc w:val="both"/>
      </w:pPr>
      <w:r>
        <w:t xml:space="preserve">1.3. </w:t>
      </w:r>
      <w:r w:rsidR="00F541B2">
        <w:t>р</w:t>
      </w:r>
      <w:r w:rsidR="00F541B2" w:rsidRPr="00F541B2">
        <w:t xml:space="preserve">ешение Совета депутатов Кондратовского сельского поселения от 25 сентября 2019 г. № 91 «Об определении порядка и условиях приватизации и </w:t>
      </w:r>
      <w:r w:rsidR="00F541B2" w:rsidRPr="00F541B2">
        <w:lastRenderedPageBreak/>
        <w:t>продажи муниципального имущества Кондратовского сельского поселения, утверждении формы заявки для приватизации и продажи муниципального имущества Кондратовского сельского поселения в электронной форме»</w:t>
      </w:r>
      <w:r w:rsidR="00F541B2">
        <w:t>;</w:t>
      </w:r>
    </w:p>
    <w:p w14:paraId="17C738F4" w14:textId="63253F45" w:rsidR="0040404D" w:rsidRDefault="002A40F1" w:rsidP="002A40F1">
      <w:pPr>
        <w:pStyle w:val="af0"/>
        <w:tabs>
          <w:tab w:val="left" w:pos="851"/>
          <w:tab w:val="left" w:pos="1276"/>
        </w:tabs>
        <w:spacing w:line="360" w:lineRule="exact"/>
        <w:ind w:left="0" w:firstLine="709"/>
        <w:jc w:val="both"/>
      </w:pPr>
      <w:r>
        <w:t xml:space="preserve">1.4. </w:t>
      </w:r>
      <w:r w:rsidR="0040404D">
        <w:t xml:space="preserve">решение Совета депутатов </w:t>
      </w:r>
      <w:proofErr w:type="spellStart"/>
      <w:r w:rsidR="0040404D">
        <w:t>Кукуштанского</w:t>
      </w:r>
      <w:proofErr w:type="spellEnd"/>
      <w:r w:rsidR="0040404D">
        <w:t xml:space="preserve"> сельского поселения от 16 мая 2022 г. № 29 «Об утверждении тарифов на вывоз жидких бытовых отходов на территории </w:t>
      </w:r>
      <w:proofErr w:type="spellStart"/>
      <w:r w:rsidR="0040404D">
        <w:t>Кукуштанского</w:t>
      </w:r>
      <w:proofErr w:type="spellEnd"/>
      <w:r w:rsidR="0040404D">
        <w:t xml:space="preserve"> сельского поселения»;</w:t>
      </w:r>
    </w:p>
    <w:p w14:paraId="0DEEE793" w14:textId="1E8C0669" w:rsidR="0040404D" w:rsidRPr="0040404D" w:rsidRDefault="002A40F1" w:rsidP="002A40F1">
      <w:pPr>
        <w:pStyle w:val="af0"/>
        <w:tabs>
          <w:tab w:val="left" w:pos="1276"/>
        </w:tabs>
        <w:spacing w:line="360" w:lineRule="exact"/>
        <w:ind w:left="0" w:firstLine="709"/>
        <w:jc w:val="both"/>
      </w:pPr>
      <w:r>
        <w:t xml:space="preserve">1.5. </w:t>
      </w:r>
      <w:r w:rsidR="0040404D">
        <w:t xml:space="preserve">решение </w:t>
      </w:r>
      <w:r w:rsidR="0040404D" w:rsidRPr="0040404D">
        <w:t xml:space="preserve">Совета депутатов </w:t>
      </w:r>
      <w:r w:rsidR="0040404D">
        <w:t>Савинского</w:t>
      </w:r>
      <w:r w:rsidR="0040404D" w:rsidRPr="0040404D">
        <w:t xml:space="preserve"> сельского поселения от 25 февраля 2015 г. № 161 «Об утверждении Положения об управлении и распоряжении земельными участками, находящимися в муниципальной собственности, и распоряжении земельными участками, государственная собственность на которые не разграничена»;</w:t>
      </w:r>
    </w:p>
    <w:p w14:paraId="21D01A1F" w14:textId="45AF362B" w:rsidR="00F541B2" w:rsidRDefault="002A40F1" w:rsidP="002A40F1">
      <w:pPr>
        <w:pStyle w:val="af0"/>
        <w:tabs>
          <w:tab w:val="left" w:pos="1276"/>
        </w:tabs>
        <w:spacing w:line="360" w:lineRule="exact"/>
        <w:ind w:left="0" w:firstLine="709"/>
        <w:jc w:val="both"/>
      </w:pPr>
      <w:r>
        <w:t xml:space="preserve">1.6. </w:t>
      </w:r>
      <w:r w:rsidR="0040404D">
        <w:t>р</w:t>
      </w:r>
      <w:r w:rsidR="0040404D" w:rsidRPr="0040404D">
        <w:t>ешени</w:t>
      </w:r>
      <w:r w:rsidR="0040404D">
        <w:t>е</w:t>
      </w:r>
      <w:r w:rsidR="0040404D" w:rsidRPr="0040404D">
        <w:t xml:space="preserve"> Совета депутатов </w:t>
      </w:r>
      <w:proofErr w:type="spellStart"/>
      <w:r w:rsidR="0040404D" w:rsidRPr="0040404D">
        <w:t>Фроловского</w:t>
      </w:r>
      <w:proofErr w:type="spellEnd"/>
      <w:r w:rsidR="0040404D" w:rsidRPr="0040404D">
        <w:t xml:space="preserve"> сельского поселения</w:t>
      </w:r>
      <w:r w:rsidR="0040404D">
        <w:t xml:space="preserve"> </w:t>
      </w:r>
      <w:r w:rsidR="0040404D" w:rsidRPr="0040404D">
        <w:t>от 20 сентября 2022 г. № 277 «О внесении изменений в решение Совета депутатов №</w:t>
      </w:r>
      <w:r w:rsidR="00EE7232">
        <w:t xml:space="preserve"> </w:t>
      </w:r>
      <w:r w:rsidR="0040404D" w:rsidRPr="0040404D">
        <w:t>43 от 05.05.2014 «Об установлении земельного налога во Фроловском сельском поселении».</w:t>
      </w:r>
    </w:p>
    <w:p w14:paraId="2FE0CFEB" w14:textId="45CE352D" w:rsidR="00254BC7" w:rsidRDefault="002A40F1" w:rsidP="002A40F1">
      <w:pPr>
        <w:pStyle w:val="af0"/>
        <w:tabs>
          <w:tab w:val="left" w:pos="993"/>
        </w:tabs>
        <w:spacing w:line="360" w:lineRule="exact"/>
        <w:ind w:left="0" w:firstLine="709"/>
        <w:jc w:val="both"/>
      </w:pPr>
      <w:r>
        <w:t xml:space="preserve">2. </w:t>
      </w:r>
      <w:r w:rsidR="00254BC7" w:rsidRPr="004512D1"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254BC7">
        <w:t xml:space="preserve">официальном </w:t>
      </w:r>
      <w:r w:rsidR="00254BC7" w:rsidRPr="004512D1">
        <w:t xml:space="preserve">сайте Пермского муниципального округа в информационно-телекоммуникационной сети </w:t>
      </w:r>
      <w:r w:rsidR="008913D9">
        <w:t>«</w:t>
      </w:r>
      <w:r w:rsidR="00254BC7" w:rsidRPr="004512D1">
        <w:t>Интернет</w:t>
      </w:r>
      <w:r w:rsidR="008913D9">
        <w:t>»</w:t>
      </w:r>
      <w:r w:rsidR="00254BC7" w:rsidRPr="004512D1">
        <w:t xml:space="preserve"> </w:t>
      </w:r>
      <w:r w:rsidR="00254BC7" w:rsidRPr="00535DB2">
        <w:t>(</w:t>
      </w:r>
      <w:hyperlink r:id="rId9" w:history="1">
        <w:r w:rsidR="00254BC7" w:rsidRPr="00B860C5">
          <w:rPr>
            <w:rStyle w:val="ab"/>
            <w:color w:val="auto"/>
            <w:u w:val="none"/>
          </w:rPr>
          <w:t>www.perm</w:t>
        </w:r>
        <w:proofErr w:type="spellStart"/>
        <w:r w:rsidR="00254BC7" w:rsidRPr="00B860C5">
          <w:rPr>
            <w:rStyle w:val="ab"/>
            <w:color w:val="auto"/>
            <w:u w:val="none"/>
            <w:lang w:val="en-US"/>
          </w:rPr>
          <w:t>okrug</w:t>
        </w:r>
        <w:proofErr w:type="spellEnd"/>
        <w:r w:rsidR="00254BC7" w:rsidRPr="00B860C5">
          <w:rPr>
            <w:rStyle w:val="ab"/>
            <w:color w:val="auto"/>
            <w:u w:val="none"/>
          </w:rPr>
          <w:t>.</w:t>
        </w:r>
        <w:proofErr w:type="spellStart"/>
        <w:r w:rsidR="00254BC7" w:rsidRPr="00B860C5">
          <w:rPr>
            <w:rStyle w:val="ab"/>
            <w:color w:val="auto"/>
            <w:u w:val="none"/>
          </w:rPr>
          <w:t>ru</w:t>
        </w:r>
        <w:proofErr w:type="spellEnd"/>
      </w:hyperlink>
      <w:r w:rsidR="00254BC7" w:rsidRPr="00535DB2">
        <w:t>).</w:t>
      </w:r>
    </w:p>
    <w:p w14:paraId="1B2DD96B" w14:textId="36085BC3" w:rsidR="00254BC7" w:rsidRDefault="00B860C5" w:rsidP="002A40F1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szCs w:val="28"/>
        </w:rPr>
        <w:t>3</w:t>
      </w:r>
      <w:r w:rsidR="00254BC7" w:rsidRPr="005F190A">
        <w:rPr>
          <w:szCs w:val="28"/>
        </w:rPr>
        <w:t xml:space="preserve">. Настоящее решение </w:t>
      </w:r>
      <w:r w:rsidR="00254BC7" w:rsidRPr="005F190A">
        <w:rPr>
          <w:color w:val="000000"/>
          <w:szCs w:val="28"/>
          <w:shd w:val="clear" w:color="auto" w:fill="FFFFFF"/>
        </w:rPr>
        <w:t xml:space="preserve">вступает в силу </w:t>
      </w:r>
      <w:r w:rsidR="00254BC7">
        <w:rPr>
          <w:color w:val="000000"/>
          <w:szCs w:val="28"/>
          <w:shd w:val="clear" w:color="auto" w:fill="FFFFFF"/>
        </w:rPr>
        <w:t>со дня его официального опубликования</w:t>
      </w:r>
      <w:r w:rsidR="00AC7789">
        <w:rPr>
          <w:color w:val="000000"/>
          <w:szCs w:val="28"/>
          <w:shd w:val="clear" w:color="auto" w:fill="FFFFFF"/>
        </w:rPr>
        <w:t>.</w:t>
      </w:r>
    </w:p>
    <w:p w14:paraId="4BA8AF0F" w14:textId="77777777" w:rsidR="004C0153" w:rsidRDefault="004C0153" w:rsidP="004C0153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07967E11" w14:textId="77777777" w:rsidR="00874305" w:rsidRDefault="00874305" w:rsidP="004C0153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5F454838" w14:textId="77777777" w:rsidR="00254BC7" w:rsidRPr="0034284B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Председатель Думы</w:t>
      </w:r>
    </w:p>
    <w:p w14:paraId="7FF07936" w14:textId="77777777" w:rsidR="00254BC7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Пермского муниципального округа                                                  Д.В. Гордиенко</w:t>
      </w:r>
    </w:p>
    <w:p w14:paraId="56F38B01" w14:textId="77777777" w:rsidR="00254BC7" w:rsidRDefault="00254BC7" w:rsidP="00254BC7">
      <w:pPr>
        <w:spacing w:line="240" w:lineRule="exact"/>
        <w:rPr>
          <w:szCs w:val="28"/>
        </w:rPr>
      </w:pPr>
    </w:p>
    <w:p w14:paraId="58288605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муниципального округа-</w:t>
      </w:r>
    </w:p>
    <w:p w14:paraId="25AA53CC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администрации Пермского</w:t>
      </w:r>
    </w:p>
    <w:p w14:paraId="01DB25BC" w14:textId="1D3C8C7E" w:rsidR="009B1A84" w:rsidRPr="009B1A84" w:rsidRDefault="00254BC7" w:rsidP="002A40F1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</w:t>
      </w:r>
      <w:r w:rsidR="00CE3BAA">
        <w:rPr>
          <w:szCs w:val="28"/>
        </w:rPr>
        <w:t xml:space="preserve">      О.Н. Андрианова</w:t>
      </w:r>
    </w:p>
    <w:sectPr w:rsidR="009B1A84" w:rsidRPr="009B1A84" w:rsidSect="004C395D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BE9DB" w14:textId="77777777" w:rsidR="00F67E3C" w:rsidRDefault="00F67E3C" w:rsidP="00DA5614">
      <w:r>
        <w:separator/>
      </w:r>
    </w:p>
  </w:endnote>
  <w:endnote w:type="continuationSeparator" w:id="0">
    <w:p w14:paraId="31CAAD50" w14:textId="77777777" w:rsidR="00F67E3C" w:rsidRDefault="00F67E3C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D92ED" w14:textId="48132C2D" w:rsidR="00352835" w:rsidRPr="003A0E06" w:rsidRDefault="00352835" w:rsidP="0023189A">
    <w:pPr>
      <w:pStyle w:val="ae"/>
      <w:jc w:val="right"/>
      <w:rPr>
        <w:szCs w:val="28"/>
      </w:rPr>
    </w:pPr>
    <w:r w:rsidRPr="003A0E06">
      <w:rPr>
        <w:szCs w:val="28"/>
      </w:rPr>
      <w:fldChar w:fldCharType="begin"/>
    </w:r>
    <w:r w:rsidRPr="003A0E06">
      <w:rPr>
        <w:szCs w:val="28"/>
      </w:rPr>
      <w:instrText>PAGE   \* MERGEFORMAT</w:instrText>
    </w:r>
    <w:r w:rsidRPr="003A0E06">
      <w:rPr>
        <w:szCs w:val="28"/>
      </w:rPr>
      <w:fldChar w:fldCharType="separate"/>
    </w:r>
    <w:r w:rsidR="002A40F1">
      <w:rPr>
        <w:noProof/>
        <w:szCs w:val="28"/>
      </w:rPr>
      <w:t>2</w:t>
    </w:r>
    <w:r w:rsidRPr="003A0E0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7EC53" w14:textId="77777777" w:rsidR="00F67E3C" w:rsidRDefault="00F67E3C" w:rsidP="00DA5614">
      <w:r>
        <w:separator/>
      </w:r>
    </w:p>
  </w:footnote>
  <w:footnote w:type="continuationSeparator" w:id="0">
    <w:p w14:paraId="186FEFFD" w14:textId="77777777" w:rsidR="00F67E3C" w:rsidRDefault="00F67E3C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05B5035"/>
    <w:multiLevelType w:val="hybridMultilevel"/>
    <w:tmpl w:val="A73049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790256"/>
    <w:multiLevelType w:val="multilevel"/>
    <w:tmpl w:val="89E81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A723CAD"/>
    <w:multiLevelType w:val="hybridMultilevel"/>
    <w:tmpl w:val="0B58865C"/>
    <w:lvl w:ilvl="0" w:tplc="B8F0514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1227F1"/>
    <w:multiLevelType w:val="multilevel"/>
    <w:tmpl w:val="FDBCA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7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E525DF3"/>
    <w:multiLevelType w:val="multilevel"/>
    <w:tmpl w:val="99B2D106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9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961C78"/>
    <w:multiLevelType w:val="hybridMultilevel"/>
    <w:tmpl w:val="6144FC8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F15188"/>
    <w:multiLevelType w:val="multilevel"/>
    <w:tmpl w:val="28EC4C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5ADE2FE9"/>
    <w:multiLevelType w:val="hybridMultilevel"/>
    <w:tmpl w:val="FDB83274"/>
    <w:lvl w:ilvl="0" w:tplc="E1F2B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101A85"/>
    <w:multiLevelType w:val="hybridMultilevel"/>
    <w:tmpl w:val="152ED49E"/>
    <w:lvl w:ilvl="0" w:tplc="75DE35CA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12"/>
  </w:num>
  <w:num w:numId="5">
    <w:abstractNumId w:val="0"/>
  </w:num>
  <w:num w:numId="6">
    <w:abstractNumId w:val="3"/>
  </w:num>
  <w:num w:numId="7">
    <w:abstractNumId w:val="9"/>
  </w:num>
  <w:num w:numId="8">
    <w:abstractNumId w:val="20"/>
  </w:num>
  <w:num w:numId="9">
    <w:abstractNumId w:val="13"/>
  </w:num>
  <w:num w:numId="10">
    <w:abstractNumId w:val="19"/>
  </w:num>
  <w:num w:numId="11">
    <w:abstractNumId w:val="7"/>
  </w:num>
  <w:num w:numId="12">
    <w:abstractNumId w:val="17"/>
  </w:num>
  <w:num w:numId="13">
    <w:abstractNumId w:val="4"/>
  </w:num>
  <w:num w:numId="14">
    <w:abstractNumId w:val="5"/>
  </w:num>
  <w:num w:numId="15">
    <w:abstractNumId w:val="2"/>
  </w:num>
  <w:num w:numId="16">
    <w:abstractNumId w:val="21"/>
  </w:num>
  <w:num w:numId="17">
    <w:abstractNumId w:val="11"/>
  </w:num>
  <w:num w:numId="18">
    <w:abstractNumId w:val="15"/>
  </w:num>
  <w:num w:numId="19">
    <w:abstractNumId w:val="1"/>
  </w:num>
  <w:num w:numId="20">
    <w:abstractNumId w:val="16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576"/>
    <w:rsid w:val="00005050"/>
    <w:rsid w:val="00006E95"/>
    <w:rsid w:val="000121AB"/>
    <w:rsid w:val="00020A41"/>
    <w:rsid w:val="00022B3C"/>
    <w:rsid w:val="000305AB"/>
    <w:rsid w:val="00037288"/>
    <w:rsid w:val="00040109"/>
    <w:rsid w:val="000408BB"/>
    <w:rsid w:val="00040937"/>
    <w:rsid w:val="0004237B"/>
    <w:rsid w:val="00042E22"/>
    <w:rsid w:val="00053764"/>
    <w:rsid w:val="00062005"/>
    <w:rsid w:val="00066BB8"/>
    <w:rsid w:val="00072847"/>
    <w:rsid w:val="00074912"/>
    <w:rsid w:val="00080602"/>
    <w:rsid w:val="00084B8D"/>
    <w:rsid w:val="000903C7"/>
    <w:rsid w:val="00090614"/>
    <w:rsid w:val="000929D5"/>
    <w:rsid w:val="000943DA"/>
    <w:rsid w:val="000944A0"/>
    <w:rsid w:val="00097BB3"/>
    <w:rsid w:val="000A1581"/>
    <w:rsid w:val="000A5250"/>
    <w:rsid w:val="000A719B"/>
    <w:rsid w:val="000B1CE0"/>
    <w:rsid w:val="000B29B7"/>
    <w:rsid w:val="000B2C0B"/>
    <w:rsid w:val="000B3C01"/>
    <w:rsid w:val="000B4A3D"/>
    <w:rsid w:val="000B6986"/>
    <w:rsid w:val="000C0EE7"/>
    <w:rsid w:val="000D086D"/>
    <w:rsid w:val="000D3749"/>
    <w:rsid w:val="000D4036"/>
    <w:rsid w:val="000D5B40"/>
    <w:rsid w:val="000D7E16"/>
    <w:rsid w:val="000E3466"/>
    <w:rsid w:val="000E3AD7"/>
    <w:rsid w:val="000E48CE"/>
    <w:rsid w:val="000F1507"/>
    <w:rsid w:val="000F2004"/>
    <w:rsid w:val="000F2567"/>
    <w:rsid w:val="000F2635"/>
    <w:rsid w:val="000F4365"/>
    <w:rsid w:val="000F4DAF"/>
    <w:rsid w:val="000F5C54"/>
    <w:rsid w:val="000F6783"/>
    <w:rsid w:val="001004D5"/>
    <w:rsid w:val="0010371C"/>
    <w:rsid w:val="00104B9B"/>
    <w:rsid w:val="0011145B"/>
    <w:rsid w:val="001145DF"/>
    <w:rsid w:val="00124BE0"/>
    <w:rsid w:val="0012652F"/>
    <w:rsid w:val="00126A74"/>
    <w:rsid w:val="001323B7"/>
    <w:rsid w:val="001329BB"/>
    <w:rsid w:val="00132ED9"/>
    <w:rsid w:val="00137F72"/>
    <w:rsid w:val="001422A5"/>
    <w:rsid w:val="001434AC"/>
    <w:rsid w:val="00144034"/>
    <w:rsid w:val="001442E1"/>
    <w:rsid w:val="00145279"/>
    <w:rsid w:val="00150444"/>
    <w:rsid w:val="00150663"/>
    <w:rsid w:val="00150D69"/>
    <w:rsid w:val="00151651"/>
    <w:rsid w:val="001550CA"/>
    <w:rsid w:val="00155DFD"/>
    <w:rsid w:val="0016393A"/>
    <w:rsid w:val="0016410B"/>
    <w:rsid w:val="0016748D"/>
    <w:rsid w:val="00170CB3"/>
    <w:rsid w:val="001729E8"/>
    <w:rsid w:val="00172E79"/>
    <w:rsid w:val="001767B2"/>
    <w:rsid w:val="00180D96"/>
    <w:rsid w:val="00180D9D"/>
    <w:rsid w:val="00184210"/>
    <w:rsid w:val="001842B8"/>
    <w:rsid w:val="00186748"/>
    <w:rsid w:val="00187FC1"/>
    <w:rsid w:val="00192D7D"/>
    <w:rsid w:val="001945AC"/>
    <w:rsid w:val="0019583F"/>
    <w:rsid w:val="001A075E"/>
    <w:rsid w:val="001A2627"/>
    <w:rsid w:val="001A2984"/>
    <w:rsid w:val="001A3649"/>
    <w:rsid w:val="001A6D25"/>
    <w:rsid w:val="001B5844"/>
    <w:rsid w:val="001C4535"/>
    <w:rsid w:val="001C544A"/>
    <w:rsid w:val="001C6894"/>
    <w:rsid w:val="001C69B8"/>
    <w:rsid w:val="001C7F8E"/>
    <w:rsid w:val="001D3CC3"/>
    <w:rsid w:val="001D45FF"/>
    <w:rsid w:val="001D48E8"/>
    <w:rsid w:val="001D5313"/>
    <w:rsid w:val="001D5DEA"/>
    <w:rsid w:val="001D7923"/>
    <w:rsid w:val="001E3AE5"/>
    <w:rsid w:val="001E4902"/>
    <w:rsid w:val="001E5386"/>
    <w:rsid w:val="001F22EB"/>
    <w:rsid w:val="001F3413"/>
    <w:rsid w:val="001F5F1B"/>
    <w:rsid w:val="001F6BDD"/>
    <w:rsid w:val="001F7B3B"/>
    <w:rsid w:val="001F7D2E"/>
    <w:rsid w:val="00205757"/>
    <w:rsid w:val="00205DFF"/>
    <w:rsid w:val="002167E6"/>
    <w:rsid w:val="002214B9"/>
    <w:rsid w:val="0022156F"/>
    <w:rsid w:val="002217F9"/>
    <w:rsid w:val="00223680"/>
    <w:rsid w:val="002239EF"/>
    <w:rsid w:val="00223F7B"/>
    <w:rsid w:val="0023189A"/>
    <w:rsid w:val="002330A9"/>
    <w:rsid w:val="00235F97"/>
    <w:rsid w:val="00236D0A"/>
    <w:rsid w:val="002409D0"/>
    <w:rsid w:val="0024127C"/>
    <w:rsid w:val="00241769"/>
    <w:rsid w:val="00241EF9"/>
    <w:rsid w:val="002514A8"/>
    <w:rsid w:val="00254666"/>
    <w:rsid w:val="00254BC7"/>
    <w:rsid w:val="00256138"/>
    <w:rsid w:val="002579A1"/>
    <w:rsid w:val="002615BC"/>
    <w:rsid w:val="00261F6A"/>
    <w:rsid w:val="0026564B"/>
    <w:rsid w:val="002674B5"/>
    <w:rsid w:val="00267C81"/>
    <w:rsid w:val="00286BA1"/>
    <w:rsid w:val="00290775"/>
    <w:rsid w:val="00291FFB"/>
    <w:rsid w:val="00294F4D"/>
    <w:rsid w:val="00295B8B"/>
    <w:rsid w:val="00295BF3"/>
    <w:rsid w:val="002A40F1"/>
    <w:rsid w:val="002A579F"/>
    <w:rsid w:val="002A60B8"/>
    <w:rsid w:val="002A60D6"/>
    <w:rsid w:val="002A721E"/>
    <w:rsid w:val="002B1A2D"/>
    <w:rsid w:val="002B267F"/>
    <w:rsid w:val="002B2CE8"/>
    <w:rsid w:val="002B3DC7"/>
    <w:rsid w:val="002B424D"/>
    <w:rsid w:val="002B6D2F"/>
    <w:rsid w:val="002B7DD0"/>
    <w:rsid w:val="002C1A0E"/>
    <w:rsid w:val="002C34FB"/>
    <w:rsid w:val="002C5595"/>
    <w:rsid w:val="002D35BC"/>
    <w:rsid w:val="002D7B28"/>
    <w:rsid w:val="002E0623"/>
    <w:rsid w:val="002E0C89"/>
    <w:rsid w:val="002E3FC4"/>
    <w:rsid w:val="002F1100"/>
    <w:rsid w:val="002F5DAE"/>
    <w:rsid w:val="003023F0"/>
    <w:rsid w:val="00303D8F"/>
    <w:rsid w:val="003043D0"/>
    <w:rsid w:val="0031174D"/>
    <w:rsid w:val="003131FA"/>
    <w:rsid w:val="00314014"/>
    <w:rsid w:val="00317570"/>
    <w:rsid w:val="0032367D"/>
    <w:rsid w:val="003266FA"/>
    <w:rsid w:val="00327466"/>
    <w:rsid w:val="0032770B"/>
    <w:rsid w:val="00332E76"/>
    <w:rsid w:val="003371C8"/>
    <w:rsid w:val="00341C34"/>
    <w:rsid w:val="00341DDD"/>
    <w:rsid w:val="00342CA4"/>
    <w:rsid w:val="00343EB1"/>
    <w:rsid w:val="00344CDA"/>
    <w:rsid w:val="00345997"/>
    <w:rsid w:val="003511AE"/>
    <w:rsid w:val="00352835"/>
    <w:rsid w:val="00355B9C"/>
    <w:rsid w:val="00355BA2"/>
    <w:rsid w:val="00356472"/>
    <w:rsid w:val="00360E09"/>
    <w:rsid w:val="00363F18"/>
    <w:rsid w:val="00363F99"/>
    <w:rsid w:val="00366605"/>
    <w:rsid w:val="00367633"/>
    <w:rsid w:val="00367904"/>
    <w:rsid w:val="00371CE4"/>
    <w:rsid w:val="00373356"/>
    <w:rsid w:val="003755CE"/>
    <w:rsid w:val="00377F11"/>
    <w:rsid w:val="00380DE1"/>
    <w:rsid w:val="00381F08"/>
    <w:rsid w:val="003820A6"/>
    <w:rsid w:val="003822F8"/>
    <w:rsid w:val="00382482"/>
    <w:rsid w:val="00382B1C"/>
    <w:rsid w:val="0038327D"/>
    <w:rsid w:val="0038719B"/>
    <w:rsid w:val="003944F6"/>
    <w:rsid w:val="00395D18"/>
    <w:rsid w:val="00396C6D"/>
    <w:rsid w:val="003977EC"/>
    <w:rsid w:val="003A0E06"/>
    <w:rsid w:val="003A12E1"/>
    <w:rsid w:val="003A1662"/>
    <w:rsid w:val="003A28DB"/>
    <w:rsid w:val="003A45B6"/>
    <w:rsid w:val="003A5DB5"/>
    <w:rsid w:val="003B633E"/>
    <w:rsid w:val="003C0AE2"/>
    <w:rsid w:val="003C2C6F"/>
    <w:rsid w:val="003C5E4B"/>
    <w:rsid w:val="003D197C"/>
    <w:rsid w:val="003D20E1"/>
    <w:rsid w:val="003D51AC"/>
    <w:rsid w:val="003D528E"/>
    <w:rsid w:val="003E1A67"/>
    <w:rsid w:val="003E4E89"/>
    <w:rsid w:val="003F036F"/>
    <w:rsid w:val="003F10E8"/>
    <w:rsid w:val="003F2EAF"/>
    <w:rsid w:val="003F4495"/>
    <w:rsid w:val="003F44B2"/>
    <w:rsid w:val="003F6D32"/>
    <w:rsid w:val="003F7FCC"/>
    <w:rsid w:val="004004D9"/>
    <w:rsid w:val="00400C86"/>
    <w:rsid w:val="00401E95"/>
    <w:rsid w:val="00403EB2"/>
    <w:rsid w:val="0040404D"/>
    <w:rsid w:val="004046AF"/>
    <w:rsid w:val="004053C3"/>
    <w:rsid w:val="00406607"/>
    <w:rsid w:val="004114CD"/>
    <w:rsid w:val="0041210C"/>
    <w:rsid w:val="00412F3B"/>
    <w:rsid w:val="0041558A"/>
    <w:rsid w:val="00417BA7"/>
    <w:rsid w:val="00420604"/>
    <w:rsid w:val="004206FE"/>
    <w:rsid w:val="00420BCC"/>
    <w:rsid w:val="00421CC6"/>
    <w:rsid w:val="00421EC1"/>
    <w:rsid w:val="00423F29"/>
    <w:rsid w:val="00427371"/>
    <w:rsid w:val="0043288F"/>
    <w:rsid w:val="0043321D"/>
    <w:rsid w:val="00434451"/>
    <w:rsid w:val="0043515D"/>
    <w:rsid w:val="004379A0"/>
    <w:rsid w:val="00443281"/>
    <w:rsid w:val="00443377"/>
    <w:rsid w:val="00445415"/>
    <w:rsid w:val="00445CCE"/>
    <w:rsid w:val="00445E73"/>
    <w:rsid w:val="00450857"/>
    <w:rsid w:val="004546AA"/>
    <w:rsid w:val="00454B7A"/>
    <w:rsid w:val="00455DC0"/>
    <w:rsid w:val="00456665"/>
    <w:rsid w:val="00456A14"/>
    <w:rsid w:val="00460127"/>
    <w:rsid w:val="004637BA"/>
    <w:rsid w:val="00470AFA"/>
    <w:rsid w:val="00471C18"/>
    <w:rsid w:val="00476C9F"/>
    <w:rsid w:val="004839DF"/>
    <w:rsid w:val="0048757B"/>
    <w:rsid w:val="0049130A"/>
    <w:rsid w:val="004940FF"/>
    <w:rsid w:val="00494227"/>
    <w:rsid w:val="004974BF"/>
    <w:rsid w:val="004A42F0"/>
    <w:rsid w:val="004A7965"/>
    <w:rsid w:val="004B0B3E"/>
    <w:rsid w:val="004B4897"/>
    <w:rsid w:val="004B4D13"/>
    <w:rsid w:val="004B6B07"/>
    <w:rsid w:val="004B6D45"/>
    <w:rsid w:val="004C0153"/>
    <w:rsid w:val="004C3214"/>
    <w:rsid w:val="004C395D"/>
    <w:rsid w:val="004C61FA"/>
    <w:rsid w:val="004D2AA2"/>
    <w:rsid w:val="004D369D"/>
    <w:rsid w:val="004D3AA5"/>
    <w:rsid w:val="004D3B81"/>
    <w:rsid w:val="004E221B"/>
    <w:rsid w:val="004F3A21"/>
    <w:rsid w:val="004F45EC"/>
    <w:rsid w:val="00504A00"/>
    <w:rsid w:val="00505838"/>
    <w:rsid w:val="005116F5"/>
    <w:rsid w:val="005116F7"/>
    <w:rsid w:val="005119FF"/>
    <w:rsid w:val="00512E4C"/>
    <w:rsid w:val="0051671D"/>
    <w:rsid w:val="00516EDC"/>
    <w:rsid w:val="00517FF9"/>
    <w:rsid w:val="00520F2A"/>
    <w:rsid w:val="00522E8F"/>
    <w:rsid w:val="00523E8B"/>
    <w:rsid w:val="005245B1"/>
    <w:rsid w:val="00525883"/>
    <w:rsid w:val="00534233"/>
    <w:rsid w:val="00536A81"/>
    <w:rsid w:val="00544747"/>
    <w:rsid w:val="00546542"/>
    <w:rsid w:val="00550614"/>
    <w:rsid w:val="0055241E"/>
    <w:rsid w:val="00552D1B"/>
    <w:rsid w:val="00553263"/>
    <w:rsid w:val="00553F75"/>
    <w:rsid w:val="005550BB"/>
    <w:rsid w:val="005556DE"/>
    <w:rsid w:val="00562739"/>
    <w:rsid w:val="00562B16"/>
    <w:rsid w:val="005650DE"/>
    <w:rsid w:val="00565AE3"/>
    <w:rsid w:val="00566031"/>
    <w:rsid w:val="005738C7"/>
    <w:rsid w:val="00573AC7"/>
    <w:rsid w:val="00574AAB"/>
    <w:rsid w:val="00577E2B"/>
    <w:rsid w:val="00583B22"/>
    <w:rsid w:val="00584C2B"/>
    <w:rsid w:val="00587FD3"/>
    <w:rsid w:val="00595CF3"/>
    <w:rsid w:val="005A1177"/>
    <w:rsid w:val="005A1AD8"/>
    <w:rsid w:val="005A1BCF"/>
    <w:rsid w:val="005A3059"/>
    <w:rsid w:val="005A5842"/>
    <w:rsid w:val="005B7FED"/>
    <w:rsid w:val="005C27F9"/>
    <w:rsid w:val="005C2DA0"/>
    <w:rsid w:val="005C428F"/>
    <w:rsid w:val="005C7089"/>
    <w:rsid w:val="005D47B9"/>
    <w:rsid w:val="005D7351"/>
    <w:rsid w:val="005E1AE3"/>
    <w:rsid w:val="005E3310"/>
    <w:rsid w:val="005E6154"/>
    <w:rsid w:val="005F0138"/>
    <w:rsid w:val="005F2C65"/>
    <w:rsid w:val="005F4FC1"/>
    <w:rsid w:val="005F6C2A"/>
    <w:rsid w:val="005F7ABE"/>
    <w:rsid w:val="0060069F"/>
    <w:rsid w:val="006028FF"/>
    <w:rsid w:val="006033AF"/>
    <w:rsid w:val="00604533"/>
    <w:rsid w:val="00604E4E"/>
    <w:rsid w:val="006105CD"/>
    <w:rsid w:val="00612527"/>
    <w:rsid w:val="0061364C"/>
    <w:rsid w:val="00614DEF"/>
    <w:rsid w:val="00623C5A"/>
    <w:rsid w:val="00624AD1"/>
    <w:rsid w:val="00625C47"/>
    <w:rsid w:val="00631E7F"/>
    <w:rsid w:val="0063488E"/>
    <w:rsid w:val="00637D5B"/>
    <w:rsid w:val="00646C78"/>
    <w:rsid w:val="006559B2"/>
    <w:rsid w:val="006561B7"/>
    <w:rsid w:val="006630B4"/>
    <w:rsid w:val="00664759"/>
    <w:rsid w:val="006664B4"/>
    <w:rsid w:val="0067033D"/>
    <w:rsid w:val="00671F25"/>
    <w:rsid w:val="00672867"/>
    <w:rsid w:val="00672982"/>
    <w:rsid w:val="00674478"/>
    <w:rsid w:val="00677C64"/>
    <w:rsid w:val="00686FA5"/>
    <w:rsid w:val="00687730"/>
    <w:rsid w:val="00693116"/>
    <w:rsid w:val="00693A04"/>
    <w:rsid w:val="00695E85"/>
    <w:rsid w:val="006A5695"/>
    <w:rsid w:val="006B03C5"/>
    <w:rsid w:val="006B3472"/>
    <w:rsid w:val="006B5DA0"/>
    <w:rsid w:val="006C1937"/>
    <w:rsid w:val="006C39F7"/>
    <w:rsid w:val="006C66A9"/>
    <w:rsid w:val="006C7A95"/>
    <w:rsid w:val="006D01C6"/>
    <w:rsid w:val="006D0546"/>
    <w:rsid w:val="006D164A"/>
    <w:rsid w:val="006D1C15"/>
    <w:rsid w:val="006D5596"/>
    <w:rsid w:val="006E022E"/>
    <w:rsid w:val="006E0682"/>
    <w:rsid w:val="006E0B08"/>
    <w:rsid w:val="006E3718"/>
    <w:rsid w:val="006E5464"/>
    <w:rsid w:val="006F1722"/>
    <w:rsid w:val="006F22C7"/>
    <w:rsid w:val="006F406E"/>
    <w:rsid w:val="007002DC"/>
    <w:rsid w:val="0070042E"/>
    <w:rsid w:val="0070483F"/>
    <w:rsid w:val="007052D5"/>
    <w:rsid w:val="00706813"/>
    <w:rsid w:val="00706F5D"/>
    <w:rsid w:val="007109EF"/>
    <w:rsid w:val="0071162B"/>
    <w:rsid w:val="00713DEF"/>
    <w:rsid w:val="00717127"/>
    <w:rsid w:val="00717B5A"/>
    <w:rsid w:val="00720362"/>
    <w:rsid w:val="007222CA"/>
    <w:rsid w:val="00722801"/>
    <w:rsid w:val="007228D8"/>
    <w:rsid w:val="0073086F"/>
    <w:rsid w:val="00731F40"/>
    <w:rsid w:val="00735A14"/>
    <w:rsid w:val="00735C56"/>
    <w:rsid w:val="00742394"/>
    <w:rsid w:val="0075032B"/>
    <w:rsid w:val="007661A5"/>
    <w:rsid w:val="00772853"/>
    <w:rsid w:val="00772F66"/>
    <w:rsid w:val="00780D23"/>
    <w:rsid w:val="00784AC5"/>
    <w:rsid w:val="0079448D"/>
    <w:rsid w:val="00795532"/>
    <w:rsid w:val="007A212B"/>
    <w:rsid w:val="007A327F"/>
    <w:rsid w:val="007A5118"/>
    <w:rsid w:val="007A6717"/>
    <w:rsid w:val="007A792B"/>
    <w:rsid w:val="007B0095"/>
    <w:rsid w:val="007B0F09"/>
    <w:rsid w:val="007B2B65"/>
    <w:rsid w:val="007C04C2"/>
    <w:rsid w:val="007C0C09"/>
    <w:rsid w:val="007C3B15"/>
    <w:rsid w:val="007C6816"/>
    <w:rsid w:val="007D28A4"/>
    <w:rsid w:val="007E752F"/>
    <w:rsid w:val="007F0DF1"/>
    <w:rsid w:val="007F20F6"/>
    <w:rsid w:val="007F56A1"/>
    <w:rsid w:val="007F5C10"/>
    <w:rsid w:val="00802E78"/>
    <w:rsid w:val="00805440"/>
    <w:rsid w:val="00810399"/>
    <w:rsid w:val="008123E8"/>
    <w:rsid w:val="00814006"/>
    <w:rsid w:val="00817EF1"/>
    <w:rsid w:val="00821271"/>
    <w:rsid w:val="00822908"/>
    <w:rsid w:val="008233B2"/>
    <w:rsid w:val="00826CC4"/>
    <w:rsid w:val="00834029"/>
    <w:rsid w:val="008352DB"/>
    <w:rsid w:val="008401A6"/>
    <w:rsid w:val="00842F8F"/>
    <w:rsid w:val="00854816"/>
    <w:rsid w:val="008564E9"/>
    <w:rsid w:val="008575CA"/>
    <w:rsid w:val="00861072"/>
    <w:rsid w:val="0086148B"/>
    <w:rsid w:val="008614DC"/>
    <w:rsid w:val="00867D84"/>
    <w:rsid w:val="00874305"/>
    <w:rsid w:val="00875709"/>
    <w:rsid w:val="00881699"/>
    <w:rsid w:val="0088484F"/>
    <w:rsid w:val="00887289"/>
    <w:rsid w:val="008913D9"/>
    <w:rsid w:val="008926A9"/>
    <w:rsid w:val="00894698"/>
    <w:rsid w:val="00894928"/>
    <w:rsid w:val="008A40CB"/>
    <w:rsid w:val="008B0832"/>
    <w:rsid w:val="008B2AE5"/>
    <w:rsid w:val="008B4D57"/>
    <w:rsid w:val="008B51F9"/>
    <w:rsid w:val="008B5545"/>
    <w:rsid w:val="008B5EF3"/>
    <w:rsid w:val="008B730F"/>
    <w:rsid w:val="008C1D56"/>
    <w:rsid w:val="008D364C"/>
    <w:rsid w:val="008E47AC"/>
    <w:rsid w:val="008E50E8"/>
    <w:rsid w:val="008F626F"/>
    <w:rsid w:val="008F68D6"/>
    <w:rsid w:val="00903693"/>
    <w:rsid w:val="00904FDC"/>
    <w:rsid w:val="00911E50"/>
    <w:rsid w:val="00912E18"/>
    <w:rsid w:val="009131B1"/>
    <w:rsid w:val="00914944"/>
    <w:rsid w:val="00915018"/>
    <w:rsid w:val="00920114"/>
    <w:rsid w:val="00920960"/>
    <w:rsid w:val="00930476"/>
    <w:rsid w:val="009308E7"/>
    <w:rsid w:val="009323DE"/>
    <w:rsid w:val="00941D4C"/>
    <w:rsid w:val="00941EDB"/>
    <w:rsid w:val="00942C62"/>
    <w:rsid w:val="00944A73"/>
    <w:rsid w:val="00945A9F"/>
    <w:rsid w:val="00945B6D"/>
    <w:rsid w:val="009462A2"/>
    <w:rsid w:val="00947A24"/>
    <w:rsid w:val="009510B1"/>
    <w:rsid w:val="00953FAE"/>
    <w:rsid w:val="009659DC"/>
    <w:rsid w:val="00970BF4"/>
    <w:rsid w:val="009738D8"/>
    <w:rsid w:val="009810CE"/>
    <w:rsid w:val="00984BFF"/>
    <w:rsid w:val="00990701"/>
    <w:rsid w:val="0099127B"/>
    <w:rsid w:val="00991DBF"/>
    <w:rsid w:val="009928F1"/>
    <w:rsid w:val="00995E82"/>
    <w:rsid w:val="00996CA3"/>
    <w:rsid w:val="009A1239"/>
    <w:rsid w:val="009A1E2A"/>
    <w:rsid w:val="009A2F00"/>
    <w:rsid w:val="009A39B4"/>
    <w:rsid w:val="009A7BC0"/>
    <w:rsid w:val="009B1A84"/>
    <w:rsid w:val="009B2D74"/>
    <w:rsid w:val="009B40D8"/>
    <w:rsid w:val="009B7911"/>
    <w:rsid w:val="009C724A"/>
    <w:rsid w:val="009D1773"/>
    <w:rsid w:val="009D5A5D"/>
    <w:rsid w:val="009D5ED0"/>
    <w:rsid w:val="009D6862"/>
    <w:rsid w:val="009D78EE"/>
    <w:rsid w:val="009E3700"/>
    <w:rsid w:val="009E5956"/>
    <w:rsid w:val="009E77CB"/>
    <w:rsid w:val="009F20DB"/>
    <w:rsid w:val="009F3F9A"/>
    <w:rsid w:val="009F4BB8"/>
    <w:rsid w:val="009F7AC2"/>
    <w:rsid w:val="00A00A77"/>
    <w:rsid w:val="00A12294"/>
    <w:rsid w:val="00A1365E"/>
    <w:rsid w:val="00A14382"/>
    <w:rsid w:val="00A16D73"/>
    <w:rsid w:val="00A16FC1"/>
    <w:rsid w:val="00A206E7"/>
    <w:rsid w:val="00A260B1"/>
    <w:rsid w:val="00A3020E"/>
    <w:rsid w:val="00A317F0"/>
    <w:rsid w:val="00A31FCD"/>
    <w:rsid w:val="00A35DE8"/>
    <w:rsid w:val="00A4108D"/>
    <w:rsid w:val="00A4342D"/>
    <w:rsid w:val="00A44C1A"/>
    <w:rsid w:val="00A52A67"/>
    <w:rsid w:val="00A556EC"/>
    <w:rsid w:val="00A571F8"/>
    <w:rsid w:val="00A63E85"/>
    <w:rsid w:val="00A6599D"/>
    <w:rsid w:val="00A65C62"/>
    <w:rsid w:val="00A73345"/>
    <w:rsid w:val="00A92A1A"/>
    <w:rsid w:val="00A96542"/>
    <w:rsid w:val="00AA27C7"/>
    <w:rsid w:val="00AA50A9"/>
    <w:rsid w:val="00AA726E"/>
    <w:rsid w:val="00AA72F5"/>
    <w:rsid w:val="00AB01AA"/>
    <w:rsid w:val="00AB03D3"/>
    <w:rsid w:val="00AB22AE"/>
    <w:rsid w:val="00AB2936"/>
    <w:rsid w:val="00AB394E"/>
    <w:rsid w:val="00AB3AAF"/>
    <w:rsid w:val="00AB54A7"/>
    <w:rsid w:val="00AB6EB1"/>
    <w:rsid w:val="00AC42FA"/>
    <w:rsid w:val="00AC7789"/>
    <w:rsid w:val="00AD16D0"/>
    <w:rsid w:val="00AD1D11"/>
    <w:rsid w:val="00AD1D17"/>
    <w:rsid w:val="00AD48C8"/>
    <w:rsid w:val="00AD79D9"/>
    <w:rsid w:val="00AE2AE3"/>
    <w:rsid w:val="00AF369A"/>
    <w:rsid w:val="00AF4B4D"/>
    <w:rsid w:val="00AF4EB4"/>
    <w:rsid w:val="00AF7EC4"/>
    <w:rsid w:val="00B002ED"/>
    <w:rsid w:val="00B03348"/>
    <w:rsid w:val="00B06A51"/>
    <w:rsid w:val="00B1244A"/>
    <w:rsid w:val="00B13481"/>
    <w:rsid w:val="00B17E54"/>
    <w:rsid w:val="00B23A52"/>
    <w:rsid w:val="00B25715"/>
    <w:rsid w:val="00B33CDA"/>
    <w:rsid w:val="00B36FC1"/>
    <w:rsid w:val="00B37308"/>
    <w:rsid w:val="00B45CAA"/>
    <w:rsid w:val="00B46762"/>
    <w:rsid w:val="00B47309"/>
    <w:rsid w:val="00B5121F"/>
    <w:rsid w:val="00B54D9C"/>
    <w:rsid w:val="00B55D0B"/>
    <w:rsid w:val="00B607BE"/>
    <w:rsid w:val="00B65979"/>
    <w:rsid w:val="00B66445"/>
    <w:rsid w:val="00B741EE"/>
    <w:rsid w:val="00B7492D"/>
    <w:rsid w:val="00B75299"/>
    <w:rsid w:val="00B7636E"/>
    <w:rsid w:val="00B804A0"/>
    <w:rsid w:val="00B860C5"/>
    <w:rsid w:val="00B86460"/>
    <w:rsid w:val="00B91744"/>
    <w:rsid w:val="00B93A5D"/>
    <w:rsid w:val="00B968A5"/>
    <w:rsid w:val="00B970D5"/>
    <w:rsid w:val="00BA3D07"/>
    <w:rsid w:val="00BA4041"/>
    <w:rsid w:val="00BA5127"/>
    <w:rsid w:val="00BA5AC3"/>
    <w:rsid w:val="00BA5DAE"/>
    <w:rsid w:val="00BA6321"/>
    <w:rsid w:val="00BA7219"/>
    <w:rsid w:val="00BA7B96"/>
    <w:rsid w:val="00BB0FFA"/>
    <w:rsid w:val="00BB5F3B"/>
    <w:rsid w:val="00BB7219"/>
    <w:rsid w:val="00BB7570"/>
    <w:rsid w:val="00BC6A53"/>
    <w:rsid w:val="00BC7607"/>
    <w:rsid w:val="00BD0D2F"/>
    <w:rsid w:val="00BD173D"/>
    <w:rsid w:val="00BD45F1"/>
    <w:rsid w:val="00BD4E4E"/>
    <w:rsid w:val="00BD6265"/>
    <w:rsid w:val="00BE2D79"/>
    <w:rsid w:val="00BE4950"/>
    <w:rsid w:val="00C06726"/>
    <w:rsid w:val="00C11508"/>
    <w:rsid w:val="00C174F7"/>
    <w:rsid w:val="00C175FD"/>
    <w:rsid w:val="00C1786B"/>
    <w:rsid w:val="00C210E9"/>
    <w:rsid w:val="00C21B12"/>
    <w:rsid w:val="00C22124"/>
    <w:rsid w:val="00C221C6"/>
    <w:rsid w:val="00C270AF"/>
    <w:rsid w:val="00C3043B"/>
    <w:rsid w:val="00C30761"/>
    <w:rsid w:val="00C32562"/>
    <w:rsid w:val="00C32956"/>
    <w:rsid w:val="00C36849"/>
    <w:rsid w:val="00C40412"/>
    <w:rsid w:val="00C414BF"/>
    <w:rsid w:val="00C41ABF"/>
    <w:rsid w:val="00C47E90"/>
    <w:rsid w:val="00C50DDE"/>
    <w:rsid w:val="00C52F71"/>
    <w:rsid w:val="00C64C79"/>
    <w:rsid w:val="00C654AC"/>
    <w:rsid w:val="00C65AB4"/>
    <w:rsid w:val="00C75B12"/>
    <w:rsid w:val="00C75CF2"/>
    <w:rsid w:val="00C77E29"/>
    <w:rsid w:val="00C859BE"/>
    <w:rsid w:val="00C90EF9"/>
    <w:rsid w:val="00C91A24"/>
    <w:rsid w:val="00C92A2A"/>
    <w:rsid w:val="00C955F1"/>
    <w:rsid w:val="00C9655D"/>
    <w:rsid w:val="00C96E7C"/>
    <w:rsid w:val="00CA0B9C"/>
    <w:rsid w:val="00CA4415"/>
    <w:rsid w:val="00CA4D1A"/>
    <w:rsid w:val="00CA604B"/>
    <w:rsid w:val="00CA7AEA"/>
    <w:rsid w:val="00CA7F99"/>
    <w:rsid w:val="00CB0C74"/>
    <w:rsid w:val="00CB2365"/>
    <w:rsid w:val="00CB27EF"/>
    <w:rsid w:val="00CB421F"/>
    <w:rsid w:val="00CB743C"/>
    <w:rsid w:val="00CB7CFD"/>
    <w:rsid w:val="00CC2609"/>
    <w:rsid w:val="00CC2A04"/>
    <w:rsid w:val="00CC4C83"/>
    <w:rsid w:val="00CC4D20"/>
    <w:rsid w:val="00CC5769"/>
    <w:rsid w:val="00CC5CEC"/>
    <w:rsid w:val="00CD1B3D"/>
    <w:rsid w:val="00CD2694"/>
    <w:rsid w:val="00CD4AD5"/>
    <w:rsid w:val="00CE32B5"/>
    <w:rsid w:val="00CE34DE"/>
    <w:rsid w:val="00CE3BAA"/>
    <w:rsid w:val="00CE58A2"/>
    <w:rsid w:val="00CE7DFD"/>
    <w:rsid w:val="00CE7E9F"/>
    <w:rsid w:val="00CF1431"/>
    <w:rsid w:val="00CF22B7"/>
    <w:rsid w:val="00CF402D"/>
    <w:rsid w:val="00CF4420"/>
    <w:rsid w:val="00D0174E"/>
    <w:rsid w:val="00D03B72"/>
    <w:rsid w:val="00D05863"/>
    <w:rsid w:val="00D07E59"/>
    <w:rsid w:val="00D146A9"/>
    <w:rsid w:val="00D1660C"/>
    <w:rsid w:val="00D16E9F"/>
    <w:rsid w:val="00D21EEE"/>
    <w:rsid w:val="00D2232E"/>
    <w:rsid w:val="00D2260D"/>
    <w:rsid w:val="00D22E6A"/>
    <w:rsid w:val="00D2374D"/>
    <w:rsid w:val="00D30CA9"/>
    <w:rsid w:val="00D37C3E"/>
    <w:rsid w:val="00D40955"/>
    <w:rsid w:val="00D44512"/>
    <w:rsid w:val="00D44D77"/>
    <w:rsid w:val="00D45D8D"/>
    <w:rsid w:val="00D46164"/>
    <w:rsid w:val="00D605AA"/>
    <w:rsid w:val="00D60711"/>
    <w:rsid w:val="00D6098A"/>
    <w:rsid w:val="00D61C32"/>
    <w:rsid w:val="00D6395D"/>
    <w:rsid w:val="00D6528C"/>
    <w:rsid w:val="00D65845"/>
    <w:rsid w:val="00D67550"/>
    <w:rsid w:val="00D70884"/>
    <w:rsid w:val="00D7094F"/>
    <w:rsid w:val="00D72FCC"/>
    <w:rsid w:val="00D75778"/>
    <w:rsid w:val="00D774B9"/>
    <w:rsid w:val="00D81111"/>
    <w:rsid w:val="00D81335"/>
    <w:rsid w:val="00D81ECF"/>
    <w:rsid w:val="00D84DDA"/>
    <w:rsid w:val="00D90A19"/>
    <w:rsid w:val="00D94BE2"/>
    <w:rsid w:val="00D94D01"/>
    <w:rsid w:val="00D95B39"/>
    <w:rsid w:val="00D95FC6"/>
    <w:rsid w:val="00DA2868"/>
    <w:rsid w:val="00DA4F53"/>
    <w:rsid w:val="00DA5614"/>
    <w:rsid w:val="00DA5C20"/>
    <w:rsid w:val="00DA7860"/>
    <w:rsid w:val="00DB3A93"/>
    <w:rsid w:val="00DB41E8"/>
    <w:rsid w:val="00DB4283"/>
    <w:rsid w:val="00DB5186"/>
    <w:rsid w:val="00DC4897"/>
    <w:rsid w:val="00DC7698"/>
    <w:rsid w:val="00DD29F3"/>
    <w:rsid w:val="00DD7E81"/>
    <w:rsid w:val="00DE2F3E"/>
    <w:rsid w:val="00DF0EBB"/>
    <w:rsid w:val="00DF341E"/>
    <w:rsid w:val="00DF6994"/>
    <w:rsid w:val="00E0208F"/>
    <w:rsid w:val="00E02F32"/>
    <w:rsid w:val="00E06509"/>
    <w:rsid w:val="00E101E4"/>
    <w:rsid w:val="00E11639"/>
    <w:rsid w:val="00E148E4"/>
    <w:rsid w:val="00E157A9"/>
    <w:rsid w:val="00E15DFA"/>
    <w:rsid w:val="00E20AFF"/>
    <w:rsid w:val="00E24715"/>
    <w:rsid w:val="00E2484B"/>
    <w:rsid w:val="00E24A18"/>
    <w:rsid w:val="00E254B4"/>
    <w:rsid w:val="00E26088"/>
    <w:rsid w:val="00E26468"/>
    <w:rsid w:val="00E31AAF"/>
    <w:rsid w:val="00E32B0E"/>
    <w:rsid w:val="00E3552E"/>
    <w:rsid w:val="00E35870"/>
    <w:rsid w:val="00E36984"/>
    <w:rsid w:val="00E37351"/>
    <w:rsid w:val="00E376A0"/>
    <w:rsid w:val="00E37DC7"/>
    <w:rsid w:val="00E408E3"/>
    <w:rsid w:val="00E43EC9"/>
    <w:rsid w:val="00E44530"/>
    <w:rsid w:val="00E5103E"/>
    <w:rsid w:val="00E52674"/>
    <w:rsid w:val="00E609FD"/>
    <w:rsid w:val="00E60B89"/>
    <w:rsid w:val="00E6690E"/>
    <w:rsid w:val="00E75B3F"/>
    <w:rsid w:val="00E81718"/>
    <w:rsid w:val="00E81C49"/>
    <w:rsid w:val="00E81DFB"/>
    <w:rsid w:val="00E823FB"/>
    <w:rsid w:val="00E83442"/>
    <w:rsid w:val="00E85B23"/>
    <w:rsid w:val="00E92D3F"/>
    <w:rsid w:val="00E92D9F"/>
    <w:rsid w:val="00E9321F"/>
    <w:rsid w:val="00E94AF8"/>
    <w:rsid w:val="00E96157"/>
    <w:rsid w:val="00E96294"/>
    <w:rsid w:val="00EA3F85"/>
    <w:rsid w:val="00EA4F5A"/>
    <w:rsid w:val="00EA5E8A"/>
    <w:rsid w:val="00EA7055"/>
    <w:rsid w:val="00EA7DEC"/>
    <w:rsid w:val="00EB27FF"/>
    <w:rsid w:val="00EB5E00"/>
    <w:rsid w:val="00EB6AA2"/>
    <w:rsid w:val="00EB796A"/>
    <w:rsid w:val="00EB7CE2"/>
    <w:rsid w:val="00EC03CB"/>
    <w:rsid w:val="00EC13C8"/>
    <w:rsid w:val="00EC2D19"/>
    <w:rsid w:val="00EC4000"/>
    <w:rsid w:val="00EC63F1"/>
    <w:rsid w:val="00EC7995"/>
    <w:rsid w:val="00ED25F3"/>
    <w:rsid w:val="00ED68C4"/>
    <w:rsid w:val="00EE2726"/>
    <w:rsid w:val="00EE30A6"/>
    <w:rsid w:val="00EE349F"/>
    <w:rsid w:val="00EE5DFB"/>
    <w:rsid w:val="00EE7232"/>
    <w:rsid w:val="00EF135E"/>
    <w:rsid w:val="00EF1C39"/>
    <w:rsid w:val="00EF5364"/>
    <w:rsid w:val="00F01943"/>
    <w:rsid w:val="00F02BBC"/>
    <w:rsid w:val="00F045F5"/>
    <w:rsid w:val="00F11497"/>
    <w:rsid w:val="00F11679"/>
    <w:rsid w:val="00F16712"/>
    <w:rsid w:val="00F17172"/>
    <w:rsid w:val="00F26B0B"/>
    <w:rsid w:val="00F333C0"/>
    <w:rsid w:val="00F33611"/>
    <w:rsid w:val="00F35C94"/>
    <w:rsid w:val="00F36357"/>
    <w:rsid w:val="00F41941"/>
    <w:rsid w:val="00F44F4C"/>
    <w:rsid w:val="00F469DA"/>
    <w:rsid w:val="00F46E07"/>
    <w:rsid w:val="00F50D90"/>
    <w:rsid w:val="00F50F6D"/>
    <w:rsid w:val="00F53849"/>
    <w:rsid w:val="00F541B2"/>
    <w:rsid w:val="00F551CC"/>
    <w:rsid w:val="00F55C27"/>
    <w:rsid w:val="00F57705"/>
    <w:rsid w:val="00F57DBF"/>
    <w:rsid w:val="00F624E4"/>
    <w:rsid w:val="00F62BB3"/>
    <w:rsid w:val="00F676A7"/>
    <w:rsid w:val="00F67E3C"/>
    <w:rsid w:val="00F701DD"/>
    <w:rsid w:val="00F706AE"/>
    <w:rsid w:val="00F70D92"/>
    <w:rsid w:val="00F7251A"/>
    <w:rsid w:val="00F73A18"/>
    <w:rsid w:val="00F749F0"/>
    <w:rsid w:val="00F8116A"/>
    <w:rsid w:val="00F822CC"/>
    <w:rsid w:val="00F843C5"/>
    <w:rsid w:val="00F84FD1"/>
    <w:rsid w:val="00F85CEE"/>
    <w:rsid w:val="00F96FE3"/>
    <w:rsid w:val="00FA3C40"/>
    <w:rsid w:val="00FB163F"/>
    <w:rsid w:val="00FB33CE"/>
    <w:rsid w:val="00FB3AA3"/>
    <w:rsid w:val="00FB740C"/>
    <w:rsid w:val="00FB7F91"/>
    <w:rsid w:val="00FC02CA"/>
    <w:rsid w:val="00FC14AA"/>
    <w:rsid w:val="00FC182B"/>
    <w:rsid w:val="00FC2C9E"/>
    <w:rsid w:val="00FD01B1"/>
    <w:rsid w:val="00FD1C66"/>
    <w:rsid w:val="00FD5D68"/>
    <w:rsid w:val="00FD6D3C"/>
    <w:rsid w:val="00FE5A35"/>
    <w:rsid w:val="00FE6CAD"/>
    <w:rsid w:val="00FE718F"/>
    <w:rsid w:val="00FF35D7"/>
    <w:rsid w:val="00FF5939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B89424"/>
  <w15:docId w15:val="{1436970E-9DCE-48B9-8C28-97F1EC34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1">
    <w:name w:val="heading 1"/>
    <w:basedOn w:val="a"/>
    <w:next w:val="a"/>
    <w:link w:val="10"/>
    <w:qFormat/>
    <w:rsid w:val="00BB5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qFormat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EF13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5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rmal (Web)"/>
    <w:basedOn w:val="a"/>
    <w:uiPriority w:val="99"/>
    <w:unhideWhenUsed/>
    <w:rsid w:val="00DA786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C0153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39442-C32A-4CEF-9579-4E9F5D72A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3858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subject/>
  <dc:creator>-</dc:creator>
  <cp:keywords/>
  <dc:description/>
  <cp:lastModifiedBy>Alena</cp:lastModifiedBy>
  <cp:revision>27</cp:revision>
  <cp:lastPrinted>2026-08-28T04:15:00Z</cp:lastPrinted>
  <dcterms:created xsi:type="dcterms:W3CDTF">2024-05-20T11:59:00Z</dcterms:created>
  <dcterms:modified xsi:type="dcterms:W3CDTF">2026-08-28T04:15:00Z</dcterms:modified>
</cp:coreProperties>
</file>